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2FE" w:rsidRDefault="003E7E81">
      <w:pPr>
        <w:pStyle w:val="Textbody"/>
        <w:jc w:val="right"/>
        <w:rPr>
          <w:rFonts w:ascii="Cambria" w:hAnsi="Cambria"/>
          <w:b/>
          <w:bCs/>
          <w:i/>
          <w:sz w:val="20"/>
          <w:szCs w:val="20"/>
        </w:rPr>
      </w:pPr>
      <w:bookmarkStart w:id="0" w:name="_GoBack"/>
      <w:bookmarkEnd w:id="0"/>
      <w:r>
        <w:rPr>
          <w:rFonts w:ascii="Cambria" w:hAnsi="Cambria"/>
          <w:b/>
          <w:bCs/>
          <w:i/>
          <w:sz w:val="20"/>
          <w:szCs w:val="20"/>
        </w:rPr>
        <w:t>Nr postępowania: GOPS.271.1.2021</w:t>
      </w:r>
    </w:p>
    <w:p w:rsidR="005852FE" w:rsidRDefault="003E7E81">
      <w:pPr>
        <w:pStyle w:val="Textbody"/>
        <w:jc w:val="right"/>
        <w:rPr>
          <w:rFonts w:ascii="Cambria" w:hAnsi="Cambria"/>
          <w:bCs/>
          <w:sz w:val="20"/>
          <w:szCs w:val="20"/>
        </w:rPr>
      </w:pPr>
      <w:r>
        <w:rPr>
          <w:rFonts w:ascii="Cambria" w:hAnsi="Cambria"/>
          <w:bCs/>
          <w:sz w:val="20"/>
          <w:szCs w:val="20"/>
        </w:rPr>
        <w:t>Załącznik nr 3 do SWZ</w:t>
      </w:r>
    </w:p>
    <w:p w:rsidR="005852FE" w:rsidRDefault="003E7E81">
      <w:pPr>
        <w:pStyle w:val="Textbody"/>
        <w:jc w:val="center"/>
        <w:rPr>
          <w:rFonts w:ascii="Arial Black" w:hAnsi="Arial Black"/>
          <w:b/>
          <w:bCs/>
          <w:sz w:val="28"/>
          <w:szCs w:val="28"/>
        </w:rPr>
      </w:pPr>
      <w:r>
        <w:rPr>
          <w:rFonts w:ascii="Arial Black" w:hAnsi="Arial Black"/>
          <w:b/>
          <w:bCs/>
          <w:sz w:val="28"/>
          <w:szCs w:val="28"/>
        </w:rPr>
        <w:t>KARTA PRACY</w:t>
      </w:r>
    </w:p>
    <w:p w:rsidR="005852FE" w:rsidRDefault="003E7E81">
      <w:pPr>
        <w:pStyle w:val="Textbody"/>
        <w:jc w:val="center"/>
        <w:rPr>
          <w:rFonts w:ascii="Arial Black" w:hAnsi="Arial Black"/>
          <w:b/>
          <w:bCs/>
          <w:sz w:val="28"/>
          <w:szCs w:val="28"/>
        </w:rPr>
      </w:pPr>
      <w:r>
        <w:rPr>
          <w:rFonts w:ascii="Arial Black" w:hAnsi="Arial Black"/>
          <w:b/>
          <w:bCs/>
          <w:sz w:val="28"/>
          <w:szCs w:val="28"/>
        </w:rPr>
        <w:t>OSOBY WYKONUJĄCEJ  SPECJALISTYCZNE USŁUGI OPIEKUŃCZE</w:t>
      </w:r>
    </w:p>
    <w:p w:rsidR="005852FE" w:rsidRDefault="005852FE">
      <w:pPr>
        <w:pStyle w:val="Textbody"/>
        <w:spacing w:line="360" w:lineRule="auto"/>
        <w:rPr>
          <w:rFonts w:ascii="Arial Black" w:hAnsi="Arial Black"/>
          <w:sz w:val="12"/>
          <w:szCs w:val="12"/>
        </w:rPr>
      </w:pPr>
    </w:p>
    <w:p w:rsidR="005852FE" w:rsidRDefault="003E7E81">
      <w:pPr>
        <w:pStyle w:val="Textbody"/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</w:rPr>
        <w:t>Imię i nazwisko podopiecznego: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>.........................................................................................................</w:t>
      </w:r>
    </w:p>
    <w:p w:rsidR="005852FE" w:rsidRDefault="003E7E81">
      <w:pPr>
        <w:pStyle w:val="Textbody"/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</w:rPr>
        <w:t>Miejsce wykonywania specjalistycznych usług: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>...............................................................................</w:t>
      </w:r>
    </w:p>
    <w:p w:rsidR="005852FE" w:rsidRDefault="003E7E81">
      <w:pPr>
        <w:pStyle w:val="Textbody"/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</w:rPr>
        <w:t>Imię i nazwisko terapeuty</w:t>
      </w:r>
      <w:r>
        <w:rPr>
          <w:rFonts w:ascii="Times New Roman" w:hAnsi="Times New Roman"/>
          <w:b/>
          <w:bCs/>
        </w:rPr>
        <w:t xml:space="preserve">: </w:t>
      </w:r>
      <w:r>
        <w:rPr>
          <w:rFonts w:ascii="Times New Roman" w:hAnsi="Times New Roman"/>
        </w:rPr>
        <w:t>.................................................................................................................</w:t>
      </w:r>
    </w:p>
    <w:p w:rsidR="005852FE" w:rsidRDefault="003E7E81">
      <w:pPr>
        <w:pStyle w:val="Textbody"/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</w:rPr>
        <w:t>Miejsce zamieszkania terapeuty: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>.......................................................................................................</w:t>
      </w:r>
    </w:p>
    <w:p w:rsidR="005852FE" w:rsidRDefault="003E7E81">
      <w:pPr>
        <w:pStyle w:val="Textbody"/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</w:rPr>
        <w:t>Mies</w:t>
      </w:r>
      <w:r>
        <w:rPr>
          <w:rFonts w:ascii="Times New Roman" w:hAnsi="Times New Roman"/>
          <w:b/>
          <w:bCs/>
        </w:rPr>
        <w:t>iąc i rok wykonywania usług: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>....................................................................................................</w:t>
      </w:r>
    </w:p>
    <w:tbl>
      <w:tblPr>
        <w:tblW w:w="102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0"/>
        <w:gridCol w:w="2280"/>
        <w:gridCol w:w="2092"/>
        <w:gridCol w:w="2558"/>
        <w:gridCol w:w="1860"/>
      </w:tblGrid>
      <w:tr w:rsidR="005852FE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3E7E8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3E7E8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Czas pracy</w:t>
            </w:r>
          </w:p>
          <w:p w:rsidR="005852FE" w:rsidRDefault="003E7E8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od-do</w:t>
            </w: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3E7E8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Ilość czasu pracy</w:t>
            </w:r>
          </w:p>
          <w:p w:rsidR="005852FE" w:rsidRDefault="003E7E8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(godzin i minut)</w:t>
            </w:r>
          </w:p>
        </w:tc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3E7E8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Podpis podopiecznego lub osoby prawnej</w:t>
            </w:r>
          </w:p>
        </w:tc>
        <w:tc>
          <w:tcPr>
            <w:tcW w:w="1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3E7E81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5852FE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</w:tbl>
    <w:p w:rsidR="005852FE" w:rsidRDefault="005852FE">
      <w:pPr>
        <w:pStyle w:val="Textbody"/>
        <w:spacing w:line="360" w:lineRule="auto"/>
        <w:rPr>
          <w:rFonts w:ascii="Arial Black" w:hAnsi="Arial Black"/>
          <w:sz w:val="28"/>
          <w:szCs w:val="28"/>
        </w:rPr>
      </w:pPr>
    </w:p>
    <w:p w:rsidR="005852FE" w:rsidRDefault="003E7E81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5852FE" w:rsidRDefault="003E7E81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.................................................................</w:t>
      </w:r>
    </w:p>
    <w:p w:rsidR="005852FE" w:rsidRDefault="003E7E81">
      <w:pPr>
        <w:pStyle w:val="Textbody"/>
        <w:rPr>
          <w:rFonts w:hint="eastAsi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ab/>
        <w:t xml:space="preserve">        podpis terapeuty</w:t>
      </w:r>
    </w:p>
    <w:sectPr w:rsidR="005852FE">
      <w:pgSz w:w="11906" w:h="16838"/>
      <w:pgMar w:top="567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E7E81">
      <w:pPr>
        <w:rPr>
          <w:rFonts w:hint="eastAsia"/>
        </w:rPr>
      </w:pPr>
      <w:r>
        <w:separator/>
      </w:r>
    </w:p>
  </w:endnote>
  <w:endnote w:type="continuationSeparator" w:id="0">
    <w:p w:rsidR="00000000" w:rsidRDefault="003E7E8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E7E8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3E7E8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8603F"/>
    <w:multiLevelType w:val="multilevel"/>
    <w:tmpl w:val="2DF6C21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F30E5"/>
    <w:multiLevelType w:val="multilevel"/>
    <w:tmpl w:val="EBF83F4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456AC"/>
    <w:multiLevelType w:val="multilevel"/>
    <w:tmpl w:val="AA48F8B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3" w15:restartNumberingAfterBreak="0">
    <w:nsid w:val="16BC6FEC"/>
    <w:multiLevelType w:val="multilevel"/>
    <w:tmpl w:val="26282B78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28483B"/>
    <w:multiLevelType w:val="multilevel"/>
    <w:tmpl w:val="8A6CD8A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7071D"/>
    <w:multiLevelType w:val="multilevel"/>
    <w:tmpl w:val="0610F8B6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6" w15:restartNumberingAfterBreak="0">
    <w:nsid w:val="30747D93"/>
    <w:multiLevelType w:val="multilevel"/>
    <w:tmpl w:val="71A4365E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5246AA"/>
    <w:multiLevelType w:val="multilevel"/>
    <w:tmpl w:val="6CEAEE2C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E7591B"/>
    <w:multiLevelType w:val="multilevel"/>
    <w:tmpl w:val="6EE60696"/>
    <w:styleLink w:val="WWNum1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50D0722F"/>
    <w:multiLevelType w:val="multilevel"/>
    <w:tmpl w:val="65B6780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A1182"/>
    <w:multiLevelType w:val="multilevel"/>
    <w:tmpl w:val="B582E7F0"/>
    <w:styleLink w:val="WWNum1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1" w15:restartNumberingAfterBreak="0">
    <w:nsid w:val="53CD1DBA"/>
    <w:multiLevelType w:val="multilevel"/>
    <w:tmpl w:val="40D24670"/>
    <w:styleLink w:val="WWNum5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5616CE"/>
    <w:multiLevelType w:val="multilevel"/>
    <w:tmpl w:val="0EC4D978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6333A"/>
    <w:multiLevelType w:val="multilevel"/>
    <w:tmpl w:val="D24E9460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4" w15:restartNumberingAfterBreak="0">
    <w:nsid w:val="68100113"/>
    <w:multiLevelType w:val="multilevel"/>
    <w:tmpl w:val="AC8E670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666E0D"/>
    <w:multiLevelType w:val="multilevel"/>
    <w:tmpl w:val="5AF6F42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1D5445"/>
    <w:multiLevelType w:val="multilevel"/>
    <w:tmpl w:val="2B966A80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7" w15:restartNumberingAfterBreak="0">
    <w:nsid w:val="771E17C3"/>
    <w:multiLevelType w:val="multilevel"/>
    <w:tmpl w:val="B5D06C3A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F2F0C"/>
    <w:multiLevelType w:val="multilevel"/>
    <w:tmpl w:val="5D10907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7802DA"/>
    <w:multiLevelType w:val="multilevel"/>
    <w:tmpl w:val="449C93D8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1"/>
  </w:num>
  <w:num w:numId="5">
    <w:abstractNumId w:val="15"/>
  </w:num>
  <w:num w:numId="6">
    <w:abstractNumId w:val="11"/>
  </w:num>
  <w:num w:numId="7">
    <w:abstractNumId w:val="12"/>
  </w:num>
  <w:num w:numId="8">
    <w:abstractNumId w:val="6"/>
  </w:num>
  <w:num w:numId="9">
    <w:abstractNumId w:val="3"/>
  </w:num>
  <w:num w:numId="10">
    <w:abstractNumId w:val="0"/>
  </w:num>
  <w:num w:numId="11">
    <w:abstractNumId w:val="17"/>
  </w:num>
  <w:num w:numId="12">
    <w:abstractNumId w:val="4"/>
  </w:num>
  <w:num w:numId="13">
    <w:abstractNumId w:val="10"/>
  </w:num>
  <w:num w:numId="14">
    <w:abstractNumId w:val="7"/>
  </w:num>
  <w:num w:numId="15">
    <w:abstractNumId w:val="9"/>
  </w:num>
  <w:num w:numId="16">
    <w:abstractNumId w:val="8"/>
  </w:num>
  <w:num w:numId="17">
    <w:abstractNumId w:val="16"/>
  </w:num>
  <w:num w:numId="18">
    <w:abstractNumId w:val="2"/>
  </w:num>
  <w:num w:numId="19">
    <w:abstractNumId w:val="1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852FE"/>
    <w:rsid w:val="003E7E81"/>
    <w:rsid w:val="0058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B72228-58B5-46B6-86AB-AECF0C87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Standard"/>
    <w:next w:val="Standard"/>
    <w:pPr>
      <w:keepNext/>
      <w:jc w:val="right"/>
      <w:outlineLvl w:val="1"/>
    </w:pPr>
    <w:rPr>
      <w:sz w:val="28"/>
    </w:rPr>
  </w:style>
  <w:style w:type="paragraph" w:styleId="Nagwek3">
    <w:name w:val="heading 3"/>
    <w:basedOn w:val="Standard"/>
    <w:next w:val="Standard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podstawowy2">
    <w:name w:val="Body Text 2"/>
    <w:basedOn w:val="Standard"/>
    <w:pPr>
      <w:jc w:val="both"/>
    </w:pPr>
    <w:rPr>
      <w:rFonts w:ascii="Garamond" w:eastAsia="Times New Roman" w:hAnsi="Garamond" w:cs="Times New Roman"/>
      <w:szCs w:val="20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ndnote">
    <w:name w:val="Endnote"/>
    <w:basedOn w:val="Standard"/>
    <w:rPr>
      <w:sz w:val="20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FootnoteCharacters">
    <w:name w:val="Footnote Characters"/>
    <w:basedOn w:val="Domylnaczcionkaakapitu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2">
    <w:name w:val="ListLabel 22"/>
    <w:rPr>
      <w:rFonts w:cs="Symbol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19">
    <w:name w:val="ListLabel 19"/>
    <w:rPr>
      <w:rFonts w:cs="Symbol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6">
    <w:name w:val="ListLabel 16"/>
    <w:rPr>
      <w:rFonts w:ascii="Times New Roman" w:eastAsia="Times New Roman" w:hAnsi="Times New Roman" w:cs="Symbol"/>
      <w:sz w:val="20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3">
    <w:name w:val="ListLabel 13"/>
    <w:rPr>
      <w:rFonts w:cs="Symbol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0">
    <w:name w:val="ListLabel 10"/>
    <w:rPr>
      <w:rFonts w:cs="Symbol"/>
    </w:rPr>
  </w:style>
  <w:style w:type="character" w:customStyle="1" w:styleId="ListLabel9">
    <w:name w:val="ListLabel 9"/>
    <w:rPr>
      <w:rFonts w:cs="Wingding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0"/>
    </w:rPr>
  </w:style>
  <w:style w:type="character" w:customStyle="1" w:styleId="ListLabel6">
    <w:name w:val="ListLabel 6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1">
    <w:name w:val="ListLabel 1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apple-converted-space">
    <w:name w:val="apple-converted-space"/>
    <w:basedOn w:val="Domylnaczcionkaakapitu"/>
  </w:style>
  <w:style w:type="character" w:customStyle="1" w:styleId="Nagwek3Znak">
    <w:name w:val="Nagłówek 3 Znak"/>
    <w:basedOn w:val="Domylnaczcionkaakapitu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EndnoteSymbol">
    <w:name w:val="Endnote Symbol"/>
    <w:basedOn w:val="Domylnaczcionkaakapitu"/>
    <w:rPr>
      <w:position w:val="0"/>
      <w:vertAlign w:val="superscript"/>
    </w:rPr>
  </w:style>
  <w:style w:type="character" w:customStyle="1" w:styleId="TekstprzypisukocowegoZnak">
    <w:name w:val="Tekst przypisu końcowego Znak"/>
    <w:basedOn w:val="Domylnaczcionkaakapitu"/>
    <w:rPr>
      <w:rFonts w:ascii="Garamond" w:eastAsia="Garamond" w:hAnsi="Garamond" w:cs="Garamond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5z1">
    <w:name w:val="WW8Num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z0">
    <w:name w:val="WW8Num5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rPr>
      <w:rFonts w:ascii="Symbol" w:eastAsia="Symbol" w:hAnsi="Symbol" w:cs="OpenSymbol, 'Arial Unicode MS'"/>
      <w:sz w:val="22"/>
      <w:szCs w:val="22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StrongEmphasis">
    <w:name w:val="Strong Emphasis"/>
    <w:rPr>
      <w:b/>
      <w:bCs/>
    </w:rPr>
  </w:style>
  <w:style w:type="numbering" w:customStyle="1" w:styleId="NoList">
    <w:name w:val="No List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8Num1">
    <w:name w:val="WW8Num1"/>
    <w:basedOn w:val="Bezlisty"/>
    <w:pPr>
      <w:numPr>
        <w:numId w:val="17"/>
      </w:numPr>
    </w:pPr>
  </w:style>
  <w:style w:type="numbering" w:customStyle="1" w:styleId="WW8Num2">
    <w:name w:val="WW8Num2"/>
    <w:basedOn w:val="Bezlisty"/>
    <w:pPr>
      <w:numPr>
        <w:numId w:val="18"/>
      </w:numPr>
    </w:pPr>
  </w:style>
  <w:style w:type="numbering" w:customStyle="1" w:styleId="WW8Num3">
    <w:name w:val="WW8Num3"/>
    <w:basedOn w:val="Bezlisty"/>
    <w:pPr>
      <w:numPr>
        <w:numId w:val="19"/>
      </w:numPr>
    </w:pPr>
  </w:style>
  <w:style w:type="numbering" w:customStyle="1" w:styleId="WW8Num4">
    <w:name w:val="WW8Num4"/>
    <w:basedOn w:val="Bezlisty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Szymczak</dc:creator>
  <cp:lastModifiedBy>Jolanta Szymczak</cp:lastModifiedBy>
  <cp:revision>2</cp:revision>
  <cp:lastPrinted>2020-04-10T14:58:00Z</cp:lastPrinted>
  <dcterms:created xsi:type="dcterms:W3CDTF">2021-12-09T09:26:00Z</dcterms:created>
  <dcterms:modified xsi:type="dcterms:W3CDTF">2021-12-09T09:26:00Z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